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0000"/>
  <w:body>
    <w:p w:rsidR="00AB67C2" w:rsidRPr="0057580C" w:rsidRDefault="00AB67C2" w:rsidP="007B053A">
      <w:pPr>
        <w:rPr>
          <w:rFonts w:ascii="Verdana" w:hAnsi="Verdana"/>
          <w:b/>
          <w:i/>
          <w:sz w:val="26"/>
          <w:szCs w:val="26"/>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6" type="#_x0000_t75" alt="header2.jpg" style="position:absolute;margin-left:-69.35pt;margin-top:-71.5pt;width:605.05pt;height:311.05pt;z-index:-251658240;visibility:visible" wrapcoords="-27 0 -27 21548 21600 21548 21600 0 -27 0">
            <v:imagedata r:id="rId4" o:title=""/>
            <w10:wrap type="tight"/>
          </v:shape>
        </w:pict>
      </w:r>
      <w:r w:rsidRPr="0057580C">
        <w:rPr>
          <w:rFonts w:ascii="Verdana" w:hAnsi="Verdana"/>
          <w:b/>
          <w:i/>
          <w:sz w:val="26"/>
          <w:szCs w:val="26"/>
        </w:rPr>
        <w:t>EXPERT PROEVER</w:t>
      </w:r>
    </w:p>
    <w:p w:rsidR="00AB67C2" w:rsidRPr="0057580C" w:rsidRDefault="00AB67C2" w:rsidP="007B053A">
      <w:pPr>
        <w:rPr>
          <w:rFonts w:ascii="Verdana" w:hAnsi="Verdana"/>
          <w:b/>
          <w:i/>
        </w:rPr>
      </w:pPr>
    </w:p>
    <w:p w:rsidR="00AB67C2" w:rsidRPr="0057580C" w:rsidRDefault="00AB67C2" w:rsidP="007B053A">
      <w:pPr>
        <w:rPr>
          <w:rFonts w:ascii="Verdana" w:hAnsi="Verdana"/>
          <w:b/>
          <w:i/>
        </w:rPr>
      </w:pPr>
    </w:p>
    <w:p w:rsidR="00AB67C2" w:rsidRPr="0057580C" w:rsidRDefault="00AB67C2" w:rsidP="007B053A">
      <w:pPr>
        <w:rPr>
          <w:rFonts w:ascii="Verdana" w:hAnsi="Verdana"/>
          <w:b/>
          <w:i/>
        </w:rPr>
      </w:pPr>
      <w:r w:rsidRPr="0057580C">
        <w:rPr>
          <w:i/>
        </w:rPr>
        <w:pict>
          <v:shape id="_x0000_i1025" type="#_x0000_t75" style="width:184.5pt;height:276.75pt">
            <v:imagedata r:id="rId5" o:title=""/>
          </v:shape>
        </w:pict>
      </w:r>
    </w:p>
    <w:p w:rsidR="00AB67C2" w:rsidRPr="0057580C" w:rsidRDefault="00AB67C2" w:rsidP="007B053A">
      <w:pPr>
        <w:rPr>
          <w:rFonts w:ascii="Verdana" w:hAnsi="Verdana"/>
          <w:b/>
          <w:i/>
        </w:rPr>
      </w:pPr>
    </w:p>
    <w:p w:rsidR="00AB67C2" w:rsidRPr="0057580C" w:rsidRDefault="00AB67C2" w:rsidP="007B053A">
      <w:pPr>
        <w:rPr>
          <w:rFonts w:ascii="Verdana" w:hAnsi="Verdana"/>
          <w:i/>
        </w:rPr>
      </w:pPr>
    </w:p>
    <w:p w:rsidR="00AB67C2" w:rsidRPr="0057580C" w:rsidRDefault="00AB67C2" w:rsidP="007B053A">
      <w:pPr>
        <w:rPr>
          <w:rFonts w:ascii="Verdana" w:hAnsi="Verdana"/>
          <w:i/>
        </w:rPr>
      </w:pPr>
      <w:r w:rsidRPr="0057580C">
        <w:rPr>
          <w:rFonts w:ascii="Verdana" w:hAnsi="Verdana"/>
          <w:i/>
          <w:lang w:val="nl-BE"/>
        </w:rPr>
        <w:t>Naam</w:t>
      </w:r>
      <w:r w:rsidRPr="0057580C">
        <w:rPr>
          <w:rFonts w:ascii="Verdana" w:hAnsi="Verdana"/>
          <w:i/>
        </w:rPr>
        <w:t>: Fiona de Lange</w:t>
      </w:r>
    </w:p>
    <w:p w:rsidR="00AB67C2" w:rsidRPr="0057580C" w:rsidRDefault="00AB67C2" w:rsidP="007B053A">
      <w:pPr>
        <w:rPr>
          <w:rFonts w:ascii="Verdana" w:hAnsi="Verdana"/>
          <w:i/>
        </w:rPr>
      </w:pPr>
      <w:r w:rsidRPr="0057580C">
        <w:rPr>
          <w:rFonts w:ascii="Verdana" w:hAnsi="Verdana"/>
          <w:i/>
        </w:rPr>
        <w:br/>
      </w:r>
      <w:r w:rsidRPr="0057580C">
        <w:rPr>
          <w:rFonts w:ascii="Verdana" w:hAnsi="Verdana"/>
          <w:i/>
          <w:lang w:val="nl-BE"/>
        </w:rPr>
        <w:t>Leeftijd</w:t>
      </w:r>
      <w:r w:rsidRPr="0057580C">
        <w:rPr>
          <w:rFonts w:ascii="Verdana" w:hAnsi="Verdana"/>
          <w:i/>
        </w:rPr>
        <w:t>: 33</w:t>
      </w:r>
    </w:p>
    <w:p w:rsidR="00AB67C2" w:rsidRPr="0057580C" w:rsidRDefault="00AB67C2" w:rsidP="007B053A">
      <w:pPr>
        <w:rPr>
          <w:rFonts w:ascii="Verdana" w:hAnsi="Verdana"/>
          <w:i/>
        </w:rPr>
      </w:pPr>
      <w:r w:rsidRPr="0057580C">
        <w:rPr>
          <w:rFonts w:ascii="Verdana" w:hAnsi="Verdana"/>
          <w:i/>
        </w:rPr>
        <w:br/>
      </w:r>
      <w:r w:rsidRPr="0057580C">
        <w:rPr>
          <w:rFonts w:ascii="Verdana" w:hAnsi="Verdana"/>
          <w:i/>
          <w:lang w:val="nl-BE"/>
        </w:rPr>
        <w:t xml:space="preserve">Functies: Schrijfster over bier voor Mitra Magazine, Bier!, AdFundum en het grootste bierplatform van Nederland </w:t>
      </w:r>
      <w:hyperlink r:id="rId6" w:tooltip="http://www.bier.blog.nl/" w:history="1">
        <w:r w:rsidRPr="0057580C">
          <w:rPr>
            <w:rStyle w:val="Hyperlink"/>
            <w:rFonts w:ascii="Verdana" w:hAnsi="Verdana"/>
            <w:i/>
            <w:color w:val="auto"/>
            <w:lang w:val="nl-BE"/>
          </w:rPr>
          <w:t>www.bier.blog.nl</w:t>
        </w:r>
      </w:hyperlink>
      <w:r w:rsidRPr="0057580C">
        <w:rPr>
          <w:rFonts w:ascii="Verdana" w:hAnsi="Verdana"/>
          <w:i/>
          <w:lang w:val="nl-BE"/>
        </w:rPr>
        <w:t xml:space="preserve"> (1.500 unieke bezoekers per dag) en eigenaar AlleZ PR&amp;Communicatie</w:t>
      </w:r>
      <w:r w:rsidRPr="0057580C">
        <w:rPr>
          <w:rFonts w:ascii="Verdana" w:hAnsi="Verdana"/>
          <w:i/>
        </w:rPr>
        <w:t xml:space="preserve"> </w:t>
      </w:r>
    </w:p>
    <w:p w:rsidR="00AB67C2" w:rsidRPr="0057580C" w:rsidRDefault="00AB67C2" w:rsidP="007B053A">
      <w:pPr>
        <w:rPr>
          <w:rFonts w:ascii="Verdana" w:hAnsi="Verdana"/>
          <w:i/>
        </w:rPr>
      </w:pPr>
      <w:r w:rsidRPr="0057580C">
        <w:rPr>
          <w:rFonts w:ascii="Verdana" w:hAnsi="Verdana"/>
          <w:i/>
        </w:rPr>
        <w:br/>
      </w:r>
      <w:r w:rsidRPr="0057580C">
        <w:rPr>
          <w:rFonts w:ascii="Verdana" w:hAnsi="Verdana"/>
          <w:i/>
          <w:lang w:val="nl-BE"/>
        </w:rPr>
        <w:t xml:space="preserve">Relatie met bier: </w:t>
      </w:r>
      <w:r w:rsidRPr="0057580C">
        <w:rPr>
          <w:rFonts w:ascii="Verdana" w:hAnsi="Verdana"/>
          <w:i/>
        </w:rPr>
        <w:t>Ik heb een passie voor bier en draag dit dagelijks uit via diverse platforms. Vanuit mijn koker komen meerdere initiatieven ter vergroting en verbetering van de Nederlandse biercultuur. De biermarkt met name voor speciale bieren ligt nog compleet open. De consument weet niet dat er duizenden smaakvariaties mogelijk zijn. De biermarketing en met name de rol van de vrouw hierin heeft vernieuwing nodig.</w:t>
      </w:r>
    </w:p>
    <w:p w:rsidR="00AB67C2" w:rsidRPr="0057580C" w:rsidRDefault="00AB67C2" w:rsidP="007B053A">
      <w:pPr>
        <w:rPr>
          <w:rFonts w:ascii="Verdana" w:hAnsi="Verdana"/>
          <w:i/>
        </w:rPr>
      </w:pPr>
      <w:r w:rsidRPr="0057580C">
        <w:rPr>
          <w:rFonts w:ascii="Verdana" w:hAnsi="Verdana"/>
          <w:i/>
        </w:rPr>
        <w:br/>
      </w:r>
      <w:r w:rsidRPr="0057580C">
        <w:rPr>
          <w:rFonts w:ascii="Verdana" w:hAnsi="Verdana"/>
          <w:i/>
          <w:lang w:val="nl-BE"/>
        </w:rPr>
        <w:t>Favoriete stijl bier: Afhankelijk van het moment van de dag en het seizoen. Voorkeursstijlen Tripel en Quadrupel</w:t>
      </w:r>
      <w:r w:rsidRPr="0057580C">
        <w:rPr>
          <w:rFonts w:ascii="Verdana" w:hAnsi="Verdana"/>
          <w:i/>
        </w:rPr>
        <w:t xml:space="preserve"> </w:t>
      </w:r>
    </w:p>
    <w:p w:rsidR="00AB67C2" w:rsidRPr="0057580C" w:rsidRDefault="00AB67C2" w:rsidP="007B053A">
      <w:pPr>
        <w:rPr>
          <w:rFonts w:ascii="Verdana" w:hAnsi="Verdana"/>
          <w:i/>
        </w:rPr>
      </w:pPr>
      <w:r w:rsidRPr="0057580C">
        <w:rPr>
          <w:rFonts w:ascii="Verdana" w:hAnsi="Verdana"/>
          <w:i/>
        </w:rPr>
        <w:br/>
      </w:r>
      <w:r w:rsidRPr="0057580C">
        <w:rPr>
          <w:rFonts w:ascii="Verdana" w:hAnsi="Verdana"/>
          <w:i/>
          <w:lang w:val="nl-BE"/>
        </w:rPr>
        <w:t>Favoriet bier moment</w:t>
      </w:r>
      <w:r w:rsidRPr="0057580C">
        <w:rPr>
          <w:rFonts w:ascii="Verdana" w:hAnsi="Verdana"/>
          <w:i/>
        </w:rPr>
        <w:t xml:space="preserve">: Op een warme dag tijdens de lunch is een blond of Weizen bier fantastisch. Aan het einde van de dag voor het eten smaakt een Tripel zeer goed. Als het donker wordt laat ik een mooie quadrupel niet voorbij gaan! </w:t>
      </w:r>
    </w:p>
    <w:p w:rsidR="00AB67C2" w:rsidRPr="0057580C" w:rsidRDefault="00AB67C2" w:rsidP="007B053A">
      <w:pPr>
        <w:rPr>
          <w:rFonts w:ascii="Verdana" w:hAnsi="Verdana"/>
          <w:i/>
        </w:rPr>
      </w:pPr>
      <w:r w:rsidRPr="0057580C">
        <w:rPr>
          <w:rFonts w:ascii="Verdana" w:hAnsi="Verdana"/>
          <w:i/>
        </w:rPr>
        <w:br/>
      </w:r>
      <w:r w:rsidRPr="0057580C">
        <w:rPr>
          <w:rFonts w:ascii="Verdana" w:hAnsi="Verdana"/>
          <w:i/>
          <w:lang w:val="nl-BE"/>
        </w:rPr>
        <w:t>Favoriete Hertog Jan bier</w:t>
      </w:r>
      <w:r w:rsidRPr="0057580C">
        <w:rPr>
          <w:rFonts w:ascii="Verdana" w:hAnsi="Verdana"/>
          <w:i/>
        </w:rPr>
        <w:t>: Hertog Jan Grand Prestige of de Hertog Jan Weizener.</w:t>
      </w:r>
    </w:p>
    <w:sectPr w:rsidR="00AB67C2" w:rsidRPr="0057580C" w:rsidSect="0057580C">
      <w:pgSz w:w="11906" w:h="16838"/>
      <w:pgMar w:top="1418" w:right="1418" w:bottom="1418" w:left="1418" w:header="709" w:footer="709" w:gutter="0"/>
      <w:paperSrc w:first="258" w:other="258"/>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1D0B"/>
    <w:rsid w:val="001D737B"/>
    <w:rsid w:val="0027521F"/>
    <w:rsid w:val="002A021A"/>
    <w:rsid w:val="002F4E88"/>
    <w:rsid w:val="00377E92"/>
    <w:rsid w:val="003D12A4"/>
    <w:rsid w:val="004D6F50"/>
    <w:rsid w:val="0057580C"/>
    <w:rsid w:val="00691D0B"/>
    <w:rsid w:val="00766F96"/>
    <w:rsid w:val="007B053A"/>
    <w:rsid w:val="00A561F1"/>
    <w:rsid w:val="00AB67C2"/>
    <w:rsid w:val="00AC45B5"/>
    <w:rsid w:val="00C876D1"/>
    <w:rsid w:val="00C97CB0"/>
    <w:rsid w:val="00E12EA1"/>
    <w:rsid w:val="00FD2AF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1F"/>
    <w:rPr>
      <w:sz w:val="24"/>
      <w:szCs w:val="24"/>
      <w:lang w:val="nl-NL" w:eastAsia="nl-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7521F"/>
    <w:pPr>
      <w:ind w:left="720"/>
      <w:contextualSpacing/>
    </w:pPr>
  </w:style>
  <w:style w:type="paragraph" w:styleId="BalloonText">
    <w:name w:val="Balloon Text"/>
    <w:basedOn w:val="Normal"/>
    <w:link w:val="BalloonTextChar"/>
    <w:uiPriority w:val="99"/>
    <w:semiHidden/>
    <w:rsid w:val="00691D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1D0B"/>
    <w:rPr>
      <w:rFonts w:ascii="Tahoma" w:hAnsi="Tahoma" w:cs="Tahoma"/>
      <w:sz w:val="16"/>
      <w:szCs w:val="16"/>
    </w:rPr>
  </w:style>
  <w:style w:type="character" w:styleId="Hyperlink">
    <w:name w:val="Hyperlink"/>
    <w:basedOn w:val="DefaultParagraphFont"/>
    <w:uiPriority w:val="99"/>
    <w:rsid w:val="007B053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ier.blog.nl"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2</Pages>
  <Words>175</Words>
  <Characters>1003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EXPERT PROEVER</dc:title>
  <dc:subject/>
  <dc:creator>Conspicuous</dc:creator>
  <cp:keywords/>
  <dc:description/>
  <cp:lastModifiedBy>a.matthijssen</cp:lastModifiedBy>
  <cp:revision>4</cp:revision>
  <cp:lastPrinted>2011-05-18T16:08:00Z</cp:lastPrinted>
  <dcterms:created xsi:type="dcterms:W3CDTF">2011-05-18T13:45:00Z</dcterms:created>
  <dcterms:modified xsi:type="dcterms:W3CDTF">2011-05-18T16:08:00Z</dcterms:modified>
</cp:coreProperties>
</file>